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50A" w:rsidRPr="00463E8E" w:rsidRDefault="003C2A46" w:rsidP="00362EB1">
      <w:pPr>
        <w:pStyle w:val="berschrift1"/>
        <w:rPr>
          <w:rFonts w:ascii="Arial" w:hAnsi="Arial" w:cs="Arial"/>
          <w:szCs w:val="20"/>
          <w:lang w:eastAsia="de-DE"/>
        </w:rPr>
      </w:pPr>
      <w:r w:rsidRPr="00463E8E">
        <w:rPr>
          <w:rFonts w:ascii="Arial" w:hAnsi="Arial" w:cs="Arial"/>
          <w:lang w:eastAsia="de-DE"/>
        </w:rPr>
        <w:t xml:space="preserve">Datenschutzerklärung </w:t>
      </w:r>
      <w:r w:rsidR="00463E8E" w:rsidRPr="00463E8E">
        <w:rPr>
          <w:rFonts w:ascii="Arial" w:hAnsi="Arial" w:cs="Arial"/>
          <w:lang w:eastAsia="de-DE"/>
        </w:rPr>
        <w:t>de</w:t>
      </w:r>
      <w:r w:rsidR="00C066AF">
        <w:rPr>
          <w:rFonts w:ascii="Arial" w:hAnsi="Arial" w:cs="Arial"/>
          <w:lang w:eastAsia="de-DE"/>
        </w:rPr>
        <w:t>s</w:t>
      </w:r>
      <w:r w:rsidR="00463E8E" w:rsidRPr="00463E8E">
        <w:rPr>
          <w:rFonts w:ascii="Arial" w:hAnsi="Arial" w:cs="Arial"/>
          <w:lang w:eastAsia="de-DE"/>
        </w:rPr>
        <w:t xml:space="preserve"> </w:t>
      </w:r>
      <w:r w:rsidR="001D7F50">
        <w:rPr>
          <w:rFonts w:ascii="Arial" w:hAnsi="Arial" w:cs="Arial"/>
          <w:lang w:eastAsia="de-DE"/>
        </w:rPr>
        <w:br/>
      </w:r>
      <w:r w:rsidR="00C066AF">
        <w:rPr>
          <w:rFonts w:ascii="Arial" w:hAnsi="Arial" w:cs="Arial"/>
          <w:szCs w:val="20"/>
          <w:lang w:eastAsia="de-DE"/>
        </w:rPr>
        <w:t>Verein e.V.</w:t>
      </w:r>
    </w:p>
    <w:p w:rsidR="003C2A46" w:rsidRPr="00463E8E" w:rsidRDefault="003C2A46" w:rsidP="00952DD5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 xml:space="preserve">Diese Datenschutzerklärung beschreibt, wie Ihre personenbezogenen Daten als </w:t>
      </w:r>
      <w:r w:rsidR="001D7F50">
        <w:rPr>
          <w:rFonts w:cs="Arial"/>
          <w:color w:val="auto"/>
          <w:spacing w:val="0"/>
          <w:szCs w:val="24"/>
          <w:lang w:eastAsia="de-DE"/>
        </w:rPr>
        <w:t>Kunde, Lieferant</w:t>
      </w:r>
      <w:r w:rsidR="0009615C">
        <w:rPr>
          <w:rFonts w:cs="Arial"/>
          <w:color w:val="auto"/>
          <w:spacing w:val="0"/>
          <w:szCs w:val="24"/>
          <w:lang w:eastAsia="de-DE"/>
        </w:rPr>
        <w:t>, Mitarbeiter</w:t>
      </w:r>
      <w:r w:rsidR="001D7F50">
        <w:rPr>
          <w:rFonts w:cs="Arial"/>
          <w:color w:val="auto"/>
          <w:spacing w:val="0"/>
          <w:szCs w:val="24"/>
          <w:lang w:eastAsia="de-DE"/>
        </w:rPr>
        <w:t xml:space="preserve"> oder Partner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="00463E8E" w:rsidRPr="00463E8E">
        <w:rPr>
          <w:rFonts w:cs="Arial"/>
          <w:color w:val="auto"/>
          <w:spacing w:val="0"/>
          <w:szCs w:val="24"/>
          <w:lang w:eastAsia="de-DE"/>
        </w:rPr>
        <w:t xml:space="preserve">der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e.V</w:t>
      </w:r>
      <w:proofErr w:type="gramStart"/>
      <w:r w:rsidR="00C066AF">
        <w:rPr>
          <w:rFonts w:cs="Arial"/>
          <w:b/>
          <w:color w:val="auto"/>
          <w:spacing w:val="0"/>
          <w:szCs w:val="24"/>
          <w:lang w:eastAsia="de-DE"/>
        </w:rPr>
        <w:t>.</w:t>
      </w:r>
      <w:r w:rsidRPr="00463E8E">
        <w:rPr>
          <w:rFonts w:cs="Arial"/>
          <w:color w:val="auto"/>
          <w:spacing w:val="0"/>
          <w:szCs w:val="24"/>
          <w:lang w:eastAsia="de-DE"/>
        </w:rPr>
        <w:t>(</w:t>
      </w:r>
      <w:proofErr w:type="gramEnd"/>
      <w:r w:rsidRPr="00463E8E">
        <w:rPr>
          <w:rFonts w:cs="Arial"/>
          <w:color w:val="auto"/>
          <w:spacing w:val="0"/>
          <w:szCs w:val="24"/>
          <w:lang w:eastAsia="de-DE"/>
        </w:rPr>
        <w:t>„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“) verarbeitet werden. Sie erklärt, wie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Ihre personenbezogenen Daten nutzt, welche Maßnahmen zum Schutz Ihrer Daten ergriffen werden und welche Rechte Sie in Bezug auf Ihre personenbezogenen Daten haben</w:t>
      </w:r>
      <w:r w:rsidR="00952DD5" w:rsidRPr="00463E8E">
        <w:rPr>
          <w:rFonts w:cs="Arial"/>
          <w:color w:val="auto"/>
          <w:spacing w:val="0"/>
          <w:szCs w:val="24"/>
          <w:lang w:eastAsia="de-DE"/>
        </w:rPr>
        <w:t>.</w:t>
      </w:r>
    </w:p>
    <w:p w:rsidR="003C2A46" w:rsidRPr="00463E8E" w:rsidRDefault="003C2A46" w:rsidP="00463E8E">
      <w:pPr>
        <w:pStyle w:val="berschrift2"/>
        <w:rPr>
          <w:rFonts w:cs="Arial"/>
          <w:color w:val="auto"/>
          <w:lang w:eastAsia="de-DE"/>
        </w:rPr>
      </w:pPr>
      <w:r w:rsidRPr="00463E8E">
        <w:rPr>
          <w:rFonts w:cs="Arial"/>
          <w:lang w:eastAsia="de-DE"/>
        </w:rPr>
        <w:t>Einführung</w:t>
      </w:r>
    </w:p>
    <w:p w:rsidR="003C2A46" w:rsidRPr="00463E8E" w:rsidRDefault="003C2A46" w:rsidP="00534400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 xml:space="preserve">Der Schutz personenbezogener Daten ist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ein wichtiges Anliegen. Deshalb verarbeitet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Ihre personenbezogenen Daten in Übereinstimmung mit den Vorschriften der europäischen Datenschutzgrundverordnung</w:t>
      </w:r>
      <w:r w:rsidR="00463E8E" w:rsidRPr="00463E8E">
        <w:rPr>
          <w:rFonts w:cs="Arial"/>
          <w:color w:val="auto"/>
          <w:spacing w:val="0"/>
          <w:szCs w:val="24"/>
          <w:lang w:eastAsia="de-DE"/>
        </w:rPr>
        <w:t xml:space="preserve"> (DSGVO)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und den weiteren anwendbaren Rechtsvorschriften zum Schutz personenbezogener Daten und zur Datensicherheit.</w:t>
      </w:r>
    </w:p>
    <w:p w:rsidR="003C2A46" w:rsidRPr="00463E8E" w:rsidRDefault="003C2A46" w:rsidP="00463E8E">
      <w:pPr>
        <w:pStyle w:val="berschrift2"/>
        <w:rPr>
          <w:rFonts w:cs="Arial"/>
          <w:color w:val="auto"/>
          <w:lang w:eastAsia="de-DE"/>
        </w:rPr>
      </w:pPr>
      <w:r w:rsidRPr="00463E8E">
        <w:rPr>
          <w:rFonts w:cs="Arial"/>
          <w:lang w:eastAsia="de-DE"/>
        </w:rPr>
        <w:t>1. Zweck der Verarbeitung, Datenkategorien sowie Rechtsgrundlage der Verarbeitung</w:t>
      </w:r>
    </w:p>
    <w:p w:rsidR="003C2A46" w:rsidRPr="00463E8E" w:rsidRDefault="00C066AF" w:rsidP="00304DEF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 verarbeitet Ihre personenbezogenen Daten</w:t>
      </w:r>
      <w:r w:rsidR="0072038C">
        <w:rPr>
          <w:rFonts w:cs="Arial"/>
          <w:color w:val="auto"/>
          <w:spacing w:val="0"/>
          <w:szCs w:val="24"/>
          <w:lang w:eastAsia="de-DE"/>
        </w:rPr>
        <w:t xml:space="preserve"> ausschließlich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, um mit Ihnen </w:t>
      </w:r>
      <w:r w:rsidR="0072038C">
        <w:rPr>
          <w:rFonts w:cs="Arial"/>
          <w:color w:val="auto"/>
          <w:spacing w:val="0"/>
          <w:szCs w:val="24"/>
          <w:lang w:eastAsia="de-DE"/>
        </w:rPr>
        <w:t>zu kommunizieren, geschäftliche</w:t>
      </w:r>
      <w:r>
        <w:rPr>
          <w:rFonts w:cs="Arial"/>
          <w:color w:val="auto"/>
          <w:spacing w:val="0"/>
          <w:szCs w:val="24"/>
          <w:lang w:eastAsia="de-DE"/>
        </w:rPr>
        <w:t xml:space="preserve"> oder mitgliedsrelevante</w:t>
      </w:r>
      <w:r w:rsidR="0072038C">
        <w:rPr>
          <w:rFonts w:cs="Arial"/>
          <w:color w:val="auto"/>
          <w:spacing w:val="0"/>
          <w:szCs w:val="24"/>
          <w:lang w:eastAsia="de-DE"/>
        </w:rPr>
        <w:t xml:space="preserve"> Vorgänge vorzubereiten oder abzuwickeln oder Sie auf Ihren Wunsch über Neuerungen zu informieren. 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In diesem Zusammenhang </w:t>
      </w:r>
      <w:r w:rsidR="00304DEF" w:rsidRPr="00463E8E">
        <w:rPr>
          <w:rFonts w:cs="Arial"/>
          <w:color w:val="auto"/>
          <w:spacing w:val="0"/>
          <w:szCs w:val="24"/>
          <w:lang w:eastAsia="de-DE"/>
        </w:rPr>
        <w:t>fällt</w:t>
      </w:r>
      <w:r w:rsidR="00C12FB7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eine Vielzahl von Verarbeitungstätigkeiten </w:t>
      </w:r>
      <w:r w:rsidR="00C12FB7" w:rsidRPr="00463E8E">
        <w:rPr>
          <w:rFonts w:cs="Arial"/>
          <w:color w:val="auto"/>
          <w:spacing w:val="0"/>
          <w:szCs w:val="24"/>
          <w:lang w:eastAsia="de-DE"/>
        </w:rPr>
        <w:t>an die nachfolgend aufgeführt werden:</w:t>
      </w:r>
    </w:p>
    <w:p w:rsidR="00C066AF" w:rsidRPr="005A122A" w:rsidRDefault="00C066AF" w:rsidP="00C066AF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Speicherung und Verwaltung der Mitgliederdaten</w:t>
      </w:r>
    </w:p>
    <w:p w:rsidR="006068D8" w:rsidRPr="005A122A" w:rsidRDefault="00C066AF" w:rsidP="00C066AF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Einzug von Beiträgen</w:t>
      </w:r>
      <w:r w:rsidR="00E00819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 </w:t>
      </w:r>
      <w:r w:rsidR="00E00819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per SEPA-Mandat</w:t>
      </w:r>
    </w:p>
    <w:p w:rsidR="00E00819" w:rsidRPr="005A122A" w:rsidRDefault="00E00819" w:rsidP="00C066AF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Einzug für Sonderleistungen</w:t>
      </w:r>
    </w:p>
    <w:p w:rsidR="00E00819" w:rsidRPr="005A122A" w:rsidRDefault="00E00819" w:rsidP="00C066AF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Versand von Rechnungen (Beiträge, Sonderleistungen)</w:t>
      </w:r>
    </w:p>
    <w:p w:rsidR="006068D8" w:rsidRPr="005A122A" w:rsidRDefault="00C066AF" w:rsidP="00C066AF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Versand der Vereinszeitschrift</w:t>
      </w:r>
      <w:r w:rsidR="00E00819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 (durch einen Dienstleister)</w:t>
      </w:r>
    </w:p>
    <w:p w:rsidR="00E00819" w:rsidRPr="005A122A" w:rsidRDefault="00E00819" w:rsidP="00C066AF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Versand einer Newsletter (Einwilligung)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Betrieb einer Vereins-Webseite mit Kontaktformular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Versand von Mitgliederlisten an Vorstände (verschlüsselt) 4   Versand von Mitgliederlisten an Funktionäre (verschlüsselt)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Meldungen von Leistungssportlern an die CMAS oder andere Dachverbände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Meldung der Mitglieder Daten an den VDST und an die Landesverbände</w:t>
      </w:r>
    </w:p>
    <w:p w:rsidR="006068D8" w:rsidRPr="00463E8E" w:rsidRDefault="003C2A46" w:rsidP="00463E8E">
      <w:pPr>
        <w:rPr>
          <w:rFonts w:cs="Arial"/>
          <w:lang w:eastAsia="de-DE"/>
        </w:rPr>
      </w:pPr>
      <w:r w:rsidRPr="00463E8E">
        <w:rPr>
          <w:rFonts w:cs="Arial"/>
          <w:lang w:eastAsia="de-DE"/>
        </w:rPr>
        <w:t xml:space="preserve">Für die oben genannten Zwecke verarbeitet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lang w:eastAsia="de-DE"/>
        </w:rPr>
        <w:t xml:space="preserve"> personenbezogene Daten,</w:t>
      </w:r>
      <w:r w:rsidR="00534400" w:rsidRPr="00463E8E">
        <w:rPr>
          <w:rFonts w:cs="Arial"/>
          <w:lang w:eastAsia="de-DE"/>
        </w:rPr>
        <w:t xml:space="preserve"> </w:t>
      </w:r>
      <w:r w:rsidRPr="00463E8E">
        <w:rPr>
          <w:rFonts w:cs="Arial"/>
          <w:lang w:eastAsia="de-DE"/>
        </w:rPr>
        <w:t>die Sie selbst zur Verfügung gestellt haben oder die im Zusammenhang mit</w:t>
      </w:r>
      <w:r w:rsidR="006068D8" w:rsidRPr="00463E8E">
        <w:rPr>
          <w:rFonts w:cs="Arial"/>
          <w:lang w:eastAsia="de-DE"/>
        </w:rPr>
        <w:t xml:space="preserve"> </w:t>
      </w:r>
      <w:r w:rsidR="00C066AF">
        <w:rPr>
          <w:rFonts w:cs="Arial"/>
          <w:lang w:eastAsia="de-DE"/>
        </w:rPr>
        <w:t>Ihrer Mitgliedschaft bei</w:t>
      </w:r>
      <w:r w:rsidR="00305F2A">
        <w:rPr>
          <w:rFonts w:cs="Arial"/>
          <w:lang w:eastAsia="de-DE"/>
        </w:rPr>
        <w:t xml:space="preserve"> uns</w:t>
      </w:r>
      <w:r w:rsidRPr="00463E8E">
        <w:rPr>
          <w:rFonts w:cs="Arial"/>
          <w:lang w:eastAsia="de-DE"/>
        </w:rPr>
        <w:t xml:space="preserve"> </w:t>
      </w:r>
      <w:r w:rsidR="006068D8" w:rsidRPr="00463E8E">
        <w:rPr>
          <w:rFonts w:cs="Arial"/>
          <w:lang w:eastAsia="de-DE"/>
        </w:rPr>
        <w:t>anfallen. Es handelt sich hierbei um folgende Datenkategorien: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Mitgliedsnummer 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Personendaten  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Adressdaten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Nationalität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Kommunikationsdaten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Geburtsdatum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Geschlecht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Mitgliedsstatus  </w:t>
      </w:r>
    </w:p>
    <w:p w:rsidR="00E00819" w:rsidRPr="005A12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Eintrittsdatum </w:t>
      </w:r>
    </w:p>
    <w:p w:rsidR="00305F2A" w:rsidRDefault="00E00819" w:rsidP="00E00819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cs="Arial"/>
          <w:b/>
          <w:color w:val="auto"/>
          <w:spacing w:val="0"/>
          <w:szCs w:val="24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Bankverbindung</w:t>
      </w:r>
      <w:r w:rsidR="00305F2A">
        <w:rPr>
          <w:rFonts w:cs="Arial"/>
          <w:b/>
          <w:color w:val="auto"/>
          <w:spacing w:val="0"/>
          <w:szCs w:val="24"/>
          <w:lang w:eastAsia="de-DE"/>
        </w:rPr>
        <w:br w:type="page"/>
      </w:r>
    </w:p>
    <w:p w:rsidR="003C2A46" w:rsidRPr="00463E8E" w:rsidRDefault="00C066AF" w:rsidP="00534400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>
        <w:rPr>
          <w:rFonts w:cs="Arial"/>
          <w:b/>
          <w:color w:val="auto"/>
          <w:spacing w:val="0"/>
          <w:szCs w:val="24"/>
          <w:lang w:eastAsia="de-DE"/>
        </w:rPr>
        <w:lastRenderedPageBreak/>
        <w:t>Verein kurz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 verarbeitet Ihre personenbezogenen Daten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 xml:space="preserve"> auf Grundlage der nachfolgend aufgeführten Vorschriften:</w:t>
      </w:r>
    </w:p>
    <w:p w:rsidR="00446AF7" w:rsidRPr="00463E8E" w:rsidRDefault="003C2A46" w:rsidP="00160B86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 xml:space="preserve">zum Zwecke der Durchführung </w:t>
      </w:r>
      <w:r w:rsidR="00835FA4">
        <w:rPr>
          <w:rFonts w:cs="Arial"/>
          <w:color w:val="auto"/>
          <w:spacing w:val="0"/>
          <w:szCs w:val="24"/>
          <w:lang w:eastAsia="de-DE"/>
        </w:rPr>
        <w:t>von Geschäftsprozessen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(Artikel 6 (1) (b) 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>DSGVO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>)</w:t>
      </w:r>
      <w:r w:rsidRPr="00463E8E">
        <w:rPr>
          <w:rFonts w:cs="Arial"/>
          <w:color w:val="auto"/>
          <w:spacing w:val="0"/>
          <w:szCs w:val="24"/>
          <w:lang w:eastAsia="de-DE"/>
        </w:rPr>
        <w:t>,</w:t>
      </w:r>
    </w:p>
    <w:p w:rsidR="00446AF7" w:rsidRPr="00463E8E" w:rsidRDefault="003C2A46" w:rsidP="008D5A1C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>zur E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>rfüllung rechtlicher Pflichten (Artikel 6 (1) (c)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 xml:space="preserve"> DSGVO)</w:t>
      </w:r>
      <w:r w:rsidRPr="00463E8E">
        <w:rPr>
          <w:rFonts w:cs="Arial"/>
          <w:color w:val="auto"/>
          <w:spacing w:val="0"/>
          <w:szCs w:val="24"/>
          <w:lang w:eastAsia="de-DE"/>
        </w:rPr>
        <w:t>, oder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</w:p>
    <w:p w:rsidR="006B23AE" w:rsidRPr="00463E8E" w:rsidRDefault="003C2A46" w:rsidP="006B23A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line="264" w:lineRule="auto"/>
        <w:textAlignment w:val="baseline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 xml:space="preserve">zur Wahrung berechtigter Interessen 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 xml:space="preserve">von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 xml:space="preserve">unter Abwägung der 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>schützenswerten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 xml:space="preserve"> Interessen de</w:t>
      </w:r>
      <w:r w:rsidR="00835FA4">
        <w:rPr>
          <w:rFonts w:cs="Arial"/>
          <w:color w:val="auto"/>
          <w:spacing w:val="0"/>
          <w:szCs w:val="24"/>
          <w:lang w:eastAsia="de-DE"/>
        </w:rPr>
        <w:t xml:space="preserve">r Betroffenen 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>(Artikel 6 (1) (f)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 xml:space="preserve"> DSGVO)</w:t>
      </w:r>
      <w:r w:rsidRPr="00463E8E">
        <w:rPr>
          <w:rFonts w:cs="Arial"/>
          <w:color w:val="auto"/>
          <w:spacing w:val="0"/>
          <w:szCs w:val="24"/>
          <w:lang w:eastAsia="de-DE"/>
        </w:rPr>
        <w:t>.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</w:p>
    <w:p w:rsidR="003C2A46" w:rsidRDefault="006B23AE" w:rsidP="0053440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line="264" w:lineRule="auto"/>
        <w:ind w:left="714" w:hanging="357"/>
        <w:textAlignment w:val="baseline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>h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>aben Sie im Einzelfall ausdrücklich Ihre Einwilligung in die Verarbeitung Ihrer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>personenbezogenen Daten erteilt, ist diese Einwilligung die Rechtsgrundlage für die Verarbeitung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(Artikel 6 (1) (a) </w:t>
      </w:r>
      <w:r w:rsidR="00446AF7" w:rsidRPr="00463E8E">
        <w:rPr>
          <w:rFonts w:cs="Arial"/>
          <w:color w:val="auto"/>
          <w:spacing w:val="0"/>
          <w:szCs w:val="24"/>
          <w:lang w:eastAsia="de-DE"/>
        </w:rPr>
        <w:t>DSGVO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>).</w:t>
      </w:r>
    </w:p>
    <w:p w:rsidR="00E00819" w:rsidRPr="00463E8E" w:rsidRDefault="00E00819" w:rsidP="00534400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line="264" w:lineRule="auto"/>
        <w:ind w:left="714" w:hanging="357"/>
        <w:textAlignment w:val="baseline"/>
        <w:rPr>
          <w:rFonts w:cs="Arial"/>
          <w:color w:val="auto"/>
          <w:spacing w:val="0"/>
          <w:szCs w:val="24"/>
          <w:lang w:eastAsia="de-DE"/>
        </w:rPr>
      </w:pPr>
      <w:r>
        <w:rPr>
          <w:rFonts w:cs="Arial"/>
          <w:color w:val="auto"/>
          <w:spacing w:val="0"/>
          <w:szCs w:val="24"/>
          <w:lang w:eastAsia="de-DE"/>
        </w:rPr>
        <w:t xml:space="preserve">Der </w:t>
      </w:r>
      <w:r w:rsidR="002C0684">
        <w:rPr>
          <w:rFonts w:cs="Arial"/>
          <w:b/>
          <w:color w:val="auto"/>
          <w:spacing w:val="0"/>
          <w:szCs w:val="24"/>
          <w:lang w:eastAsia="de-DE"/>
        </w:rPr>
        <w:t>Verein kurz</w:t>
      </w:r>
      <w:r>
        <w:rPr>
          <w:rFonts w:cs="Arial"/>
          <w:color w:val="auto"/>
          <w:spacing w:val="0"/>
          <w:szCs w:val="24"/>
          <w:lang w:eastAsia="de-DE"/>
        </w:rPr>
        <w:t xml:space="preserve"> verwaltet die M</w:t>
      </w:r>
      <w:r w:rsidR="002C0684">
        <w:rPr>
          <w:rFonts w:cs="Arial"/>
          <w:color w:val="auto"/>
          <w:spacing w:val="0"/>
          <w:szCs w:val="24"/>
          <w:lang w:eastAsia="de-DE"/>
        </w:rPr>
        <w:t>itgliederdaten gemeinsam mit dem VDST</w:t>
      </w:r>
      <w:r>
        <w:rPr>
          <w:rFonts w:cs="Arial"/>
          <w:color w:val="auto"/>
          <w:spacing w:val="0"/>
          <w:szCs w:val="24"/>
          <w:lang w:eastAsia="de-DE"/>
        </w:rPr>
        <w:t xml:space="preserve"> gem. Art. 26 DSGVO.</w:t>
      </w:r>
    </w:p>
    <w:p w:rsidR="003C2A46" w:rsidRPr="00463E8E" w:rsidRDefault="003C2A46" w:rsidP="009F1D00">
      <w:pPr>
        <w:pStyle w:val="berschrift2"/>
        <w:rPr>
          <w:lang w:eastAsia="de-DE"/>
        </w:rPr>
      </w:pPr>
      <w:r w:rsidRPr="00463E8E">
        <w:rPr>
          <w:lang w:eastAsia="de-DE"/>
        </w:rPr>
        <w:t>2. Übermittlung und Weitergabe der personenbezogenen Daten</w:t>
      </w:r>
    </w:p>
    <w:p w:rsidR="003C2A46" w:rsidRPr="00463E8E" w:rsidRDefault="00C066AF" w:rsidP="00534400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 übermittelt Ihre personenbezogenen Daten </w:t>
      </w:r>
      <w:r w:rsidR="006B23AE" w:rsidRPr="00463E8E">
        <w:rPr>
          <w:rFonts w:cs="Arial"/>
          <w:color w:val="auto"/>
          <w:spacing w:val="0"/>
          <w:szCs w:val="24"/>
          <w:lang w:eastAsia="de-DE"/>
        </w:rPr>
        <w:t xml:space="preserve">im Rahmen des berechtigten Interesses 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>gegebenenfalls an:</w:t>
      </w:r>
    </w:p>
    <w:p w:rsidR="006B23AE" w:rsidRPr="005A122A" w:rsidRDefault="003C2A46" w:rsidP="00D84C2C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andere </w:t>
      </w:r>
      <w:r w:rsidR="002C0684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Dienstleister </w:t>
      </w:r>
    </w:p>
    <w:p w:rsidR="000C4645" w:rsidRPr="005A122A" w:rsidRDefault="003C2A46" w:rsidP="003C2A46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highlight w:val="yellow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sonstige Empfänger</w:t>
      </w:r>
      <w:r w:rsidR="006B23AE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, </w:t>
      </w: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wie z.B. Steuer- und Rechtsberater, </w:t>
      </w:r>
      <w:r w:rsidR="000C4645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Gerichte, </w:t>
      </w: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Anbieter von Versicherungs- und Vorsorgeleistungen oder</w:t>
      </w:r>
      <w:r w:rsidR="006B23AE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 </w:t>
      </w:r>
      <w:r w:rsidR="000C4645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Geschäftspartnern</w:t>
      </w:r>
      <w:r w:rsidR="00835FA4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,</w:t>
      </w:r>
      <w:r w:rsidR="002C0684"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 die im Rahmen der Vereinstätigkeit aktiv</w:t>
      </w: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 werden,</w:t>
      </w:r>
    </w:p>
    <w:p w:rsidR="003C3DC9" w:rsidRPr="002C0684" w:rsidRDefault="002C0684" w:rsidP="00C268AD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14" w:hanging="357"/>
        <w:rPr>
          <w:rFonts w:cs="Arial"/>
          <w:color w:val="auto"/>
          <w:spacing w:val="0"/>
          <w:szCs w:val="24"/>
          <w:lang w:eastAsia="de-DE"/>
        </w:rPr>
      </w:pPr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IT-Dienstleister, </w:t>
      </w:r>
      <w:proofErr w:type="spellStart"/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>Lettershop</w:t>
      </w:r>
      <w:proofErr w:type="spellEnd"/>
      <w:r w:rsidRPr="005A122A">
        <w:rPr>
          <w:rFonts w:cs="Arial"/>
          <w:color w:val="auto"/>
          <w:spacing w:val="0"/>
          <w:szCs w:val="24"/>
          <w:highlight w:val="yellow"/>
          <w:lang w:eastAsia="de-DE"/>
        </w:rPr>
        <w:t xml:space="preserve"> Betreiber etc</w:t>
      </w:r>
      <w:r w:rsidRPr="002C0684">
        <w:rPr>
          <w:rFonts w:cs="Arial"/>
          <w:color w:val="auto"/>
          <w:spacing w:val="0"/>
          <w:szCs w:val="24"/>
          <w:lang w:eastAsia="de-DE"/>
        </w:rPr>
        <w:t>.</w:t>
      </w:r>
    </w:p>
    <w:p w:rsidR="003C2A46" w:rsidRPr="00463E8E" w:rsidRDefault="003C2A46" w:rsidP="009F1D00">
      <w:pPr>
        <w:pStyle w:val="berschrift2"/>
        <w:rPr>
          <w:lang w:eastAsia="de-DE"/>
        </w:rPr>
      </w:pPr>
      <w:r w:rsidRPr="009F1D00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lang w:eastAsia="de-DE"/>
        </w:rPr>
        <w:t>3. Speicherfristen</w:t>
      </w:r>
    </w:p>
    <w:p w:rsidR="00304DEF" w:rsidRPr="00463E8E" w:rsidRDefault="003C2A46" w:rsidP="00534400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>Soweit bei der Erhebung keine ausdrückliche</w:t>
      </w:r>
      <w:r w:rsidR="005B18BC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Pr="00463E8E">
        <w:rPr>
          <w:rFonts w:cs="Arial"/>
          <w:color w:val="auto"/>
          <w:spacing w:val="0"/>
          <w:szCs w:val="24"/>
          <w:lang w:eastAsia="de-DE"/>
        </w:rPr>
        <w:t>Speicherdauer angegeben wird, werden Ihre personenbezogenen Daten gelöscht, wenn diese</w:t>
      </w:r>
      <w:r w:rsidR="005B18BC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Pr="00463E8E">
        <w:rPr>
          <w:rFonts w:cs="Arial"/>
          <w:color w:val="auto"/>
          <w:spacing w:val="0"/>
          <w:szCs w:val="24"/>
          <w:lang w:eastAsia="de-DE"/>
        </w:rPr>
        <w:t>nicht mehr zur Erfüllung des Zweckes der Speicherung erforderlich sind und keine gesetzlichen</w:t>
      </w:r>
      <w:r w:rsidR="005B18BC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Pr="00463E8E">
        <w:rPr>
          <w:rFonts w:cs="Arial"/>
          <w:color w:val="auto"/>
          <w:spacing w:val="0"/>
          <w:szCs w:val="24"/>
          <w:lang w:eastAsia="de-DE"/>
        </w:rPr>
        <w:t>Aufbewahrungspflichten (z.B. handels-</w:t>
      </w:r>
      <w:r w:rsidR="005B18BC" w:rsidRPr="00463E8E">
        <w:rPr>
          <w:rFonts w:cs="Arial"/>
          <w:color w:val="auto"/>
          <w:spacing w:val="0"/>
          <w:szCs w:val="24"/>
          <w:lang w:eastAsia="de-DE"/>
        </w:rPr>
        <w:t xml:space="preserve">, </w:t>
      </w:r>
      <w:r w:rsidRPr="00463E8E">
        <w:rPr>
          <w:rFonts w:cs="Arial"/>
          <w:color w:val="auto"/>
          <w:spacing w:val="0"/>
          <w:szCs w:val="24"/>
          <w:lang w:eastAsia="de-DE"/>
        </w:rPr>
        <w:t>steuer</w:t>
      </w:r>
      <w:r w:rsidR="005B18BC" w:rsidRPr="00463E8E">
        <w:rPr>
          <w:rFonts w:cs="Arial"/>
          <w:color w:val="auto"/>
          <w:spacing w:val="0"/>
          <w:szCs w:val="24"/>
          <w:lang w:eastAsia="de-DE"/>
        </w:rPr>
        <w:t>- oder renten</w:t>
      </w:r>
      <w:r w:rsidRPr="00463E8E">
        <w:rPr>
          <w:rFonts w:cs="Arial"/>
          <w:color w:val="auto"/>
          <w:spacing w:val="0"/>
          <w:szCs w:val="24"/>
          <w:lang w:eastAsia="de-DE"/>
        </w:rPr>
        <w:t>rechtliche Aufbewahrungspflichten) eine längere</w:t>
      </w:r>
      <w:r w:rsidR="005B18BC" w:rsidRPr="00463E8E">
        <w:rPr>
          <w:rFonts w:cs="Arial"/>
          <w:color w:val="auto"/>
          <w:spacing w:val="0"/>
          <w:szCs w:val="24"/>
          <w:lang w:eastAsia="de-DE"/>
        </w:rPr>
        <w:t xml:space="preserve"> </w:t>
      </w:r>
      <w:r w:rsidRPr="00463E8E">
        <w:rPr>
          <w:rFonts w:cs="Arial"/>
          <w:color w:val="auto"/>
          <w:spacing w:val="0"/>
          <w:szCs w:val="24"/>
          <w:lang w:eastAsia="de-DE"/>
        </w:rPr>
        <w:t>Speicherung erforderlich machen.</w:t>
      </w:r>
    </w:p>
    <w:p w:rsidR="003C2A46" w:rsidRPr="00463E8E" w:rsidRDefault="003C2A46" w:rsidP="009F1D00">
      <w:pPr>
        <w:pStyle w:val="berschrift2"/>
        <w:rPr>
          <w:lang w:eastAsia="de-DE"/>
        </w:rPr>
      </w:pPr>
      <w:r w:rsidRPr="00463E8E">
        <w:rPr>
          <w:lang w:eastAsia="de-DE"/>
        </w:rPr>
        <w:t>4. Widerruflichkeit erteilter Einwilligungserklärungen</w:t>
      </w:r>
    </w:p>
    <w:p w:rsidR="003C2A46" w:rsidRPr="00463E8E" w:rsidRDefault="005B18BC" w:rsidP="00534400">
      <w:pPr>
        <w:autoSpaceDE w:val="0"/>
        <w:autoSpaceDN w:val="0"/>
        <w:adjustRightInd w:val="0"/>
        <w:spacing w:line="240" w:lineRule="auto"/>
        <w:rPr>
          <w:rFonts w:cs="Arial"/>
          <w:color w:val="auto"/>
          <w:spacing w:val="0"/>
          <w:szCs w:val="24"/>
          <w:lang w:eastAsia="de-DE"/>
        </w:rPr>
      </w:pPr>
      <w:r w:rsidRPr="00463E8E">
        <w:rPr>
          <w:rFonts w:cs="Arial"/>
          <w:color w:val="auto"/>
          <w:spacing w:val="0"/>
          <w:szCs w:val="24"/>
          <w:lang w:eastAsia="de-DE"/>
        </w:rPr>
        <w:t xml:space="preserve">In den Fällen, in denen Sie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 eine Ei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 xml:space="preserve">nwilligung 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zur Verarbeitung Ihrer personenbezogenen Daten </w:t>
      </w:r>
      <w:r w:rsidR="003C2A46" w:rsidRPr="00463E8E">
        <w:rPr>
          <w:rFonts w:cs="Arial"/>
          <w:color w:val="auto"/>
          <w:spacing w:val="0"/>
          <w:szCs w:val="24"/>
          <w:lang w:eastAsia="de-DE"/>
        </w:rPr>
        <w:t>erteilt haben, haben Sie das Recht die erteilte Einwilligung jederzeit mit Wirkun</w:t>
      </w:r>
      <w:r w:rsidRPr="00463E8E">
        <w:rPr>
          <w:rFonts w:cs="Arial"/>
          <w:color w:val="auto"/>
          <w:spacing w:val="0"/>
          <w:szCs w:val="24"/>
          <w:lang w:eastAsia="de-DE"/>
        </w:rPr>
        <w:t xml:space="preserve">g für die Zukunft zu widerrufen. Das bedeutet, dass die vor dem Widerruf erfolgte Verarbeitung auf Basis der Einwilligung rechtmäßig erfolgte. </w:t>
      </w:r>
    </w:p>
    <w:p w:rsidR="003C2A46" w:rsidRPr="00463E8E" w:rsidRDefault="003C2A46" w:rsidP="00C57596">
      <w:pPr>
        <w:pStyle w:val="berschrift2"/>
        <w:rPr>
          <w:lang w:eastAsia="de-DE"/>
        </w:rPr>
      </w:pPr>
      <w:r w:rsidRPr="00463E8E">
        <w:rPr>
          <w:lang w:eastAsia="de-DE"/>
        </w:rPr>
        <w:t>5. Ihre Rechte</w:t>
      </w:r>
    </w:p>
    <w:p w:rsidR="003C2A46" w:rsidRPr="00463E8E" w:rsidRDefault="003C2A46" w:rsidP="00534400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 xml:space="preserve">Wenn Sie </w:t>
      </w:r>
      <w:r w:rsidR="002C0684">
        <w:rPr>
          <w:rFonts w:cs="Arial"/>
          <w:spacing w:val="0"/>
          <w:szCs w:val="24"/>
          <w:lang w:eastAsia="de-DE"/>
        </w:rPr>
        <w:t xml:space="preserve">Mitglied des </w:t>
      </w:r>
      <w:proofErr w:type="gramStart"/>
      <w:r w:rsidR="00C066AF" w:rsidRPr="002C0684">
        <w:rPr>
          <w:rFonts w:cs="Arial"/>
          <w:b/>
          <w:spacing w:val="0"/>
          <w:szCs w:val="24"/>
          <w:lang w:eastAsia="de-DE"/>
        </w:rPr>
        <w:t>Verein</w:t>
      </w:r>
      <w:proofErr w:type="gramEnd"/>
      <w:r w:rsidR="00C066AF" w:rsidRPr="002C0684">
        <w:rPr>
          <w:rFonts w:cs="Arial"/>
          <w:b/>
          <w:spacing w:val="0"/>
          <w:szCs w:val="24"/>
          <w:lang w:eastAsia="de-DE"/>
        </w:rPr>
        <w:t xml:space="preserve"> kurz</w:t>
      </w:r>
      <w:r w:rsidR="00C3592A">
        <w:rPr>
          <w:rFonts w:cs="Arial"/>
          <w:spacing w:val="0"/>
          <w:szCs w:val="24"/>
          <w:lang w:eastAsia="de-DE"/>
        </w:rPr>
        <w:t xml:space="preserve"> </w:t>
      </w:r>
      <w:r w:rsidR="002C0684">
        <w:rPr>
          <w:rFonts w:cs="Arial"/>
          <w:spacing w:val="0"/>
          <w:szCs w:val="24"/>
          <w:lang w:eastAsia="de-DE"/>
        </w:rPr>
        <w:t>sind</w:t>
      </w:r>
      <w:r w:rsidR="00C3592A" w:rsidRPr="00463E8E">
        <w:rPr>
          <w:rFonts w:cs="Arial"/>
          <w:spacing w:val="0"/>
          <w:szCs w:val="24"/>
          <w:lang w:eastAsia="de-DE"/>
        </w:rPr>
        <w:t xml:space="preserve"> </w:t>
      </w:r>
      <w:r w:rsidR="00C3592A">
        <w:rPr>
          <w:rFonts w:cs="Arial"/>
          <w:spacing w:val="0"/>
          <w:szCs w:val="24"/>
          <w:lang w:eastAsia="de-DE"/>
        </w:rPr>
        <w:t>oder</w:t>
      </w:r>
      <w:r w:rsidR="00C3592A" w:rsidRPr="00463E8E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 xml:space="preserve">bei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spacing w:val="0"/>
          <w:szCs w:val="24"/>
          <w:lang w:eastAsia="de-DE"/>
        </w:rPr>
        <w:t xml:space="preserve"> beschäftigt</w:t>
      </w:r>
      <w:r w:rsidR="00C3592A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>sind</w:t>
      </w:r>
      <w:r w:rsidR="00B64069" w:rsidRPr="00463E8E">
        <w:rPr>
          <w:rFonts w:cs="Arial"/>
          <w:spacing w:val="0"/>
          <w:szCs w:val="24"/>
          <w:lang w:eastAsia="de-DE"/>
        </w:rPr>
        <w:t>,</w:t>
      </w:r>
      <w:r w:rsidRPr="00463E8E">
        <w:rPr>
          <w:rFonts w:cs="Arial"/>
          <w:spacing w:val="0"/>
          <w:szCs w:val="24"/>
          <w:lang w:eastAsia="de-DE"/>
        </w:rPr>
        <w:t xml:space="preserve"> haben Sie</w:t>
      </w:r>
      <w:r w:rsidR="00534400" w:rsidRPr="00463E8E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>gegebenenfalls das Recht</w:t>
      </w:r>
      <w:r w:rsidR="00B64069" w:rsidRPr="00463E8E">
        <w:rPr>
          <w:rFonts w:cs="Arial"/>
          <w:spacing w:val="0"/>
          <w:szCs w:val="24"/>
          <w:lang w:eastAsia="de-DE"/>
        </w:rPr>
        <w:t xml:space="preserve"> von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spacing w:val="0"/>
          <w:szCs w:val="24"/>
          <w:lang w:eastAsia="de-DE"/>
        </w:rPr>
        <w:t>:</w:t>
      </w:r>
    </w:p>
    <w:p w:rsidR="00B64069" w:rsidRPr="00463E8E" w:rsidRDefault="003C2A46" w:rsidP="00E2433E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 xml:space="preserve">Auskunft über </w:t>
      </w:r>
      <w:r w:rsidR="00B64069" w:rsidRPr="00463E8E">
        <w:rPr>
          <w:rFonts w:cs="Arial"/>
          <w:spacing w:val="0"/>
          <w:szCs w:val="24"/>
          <w:lang w:eastAsia="de-DE"/>
        </w:rPr>
        <w:t xml:space="preserve">von Ihnen </w:t>
      </w:r>
      <w:r w:rsidRPr="00463E8E">
        <w:rPr>
          <w:rFonts w:cs="Arial"/>
          <w:spacing w:val="0"/>
          <w:szCs w:val="24"/>
          <w:lang w:eastAsia="de-DE"/>
        </w:rPr>
        <w:t>verar</w:t>
      </w:r>
      <w:r w:rsidR="00B64069" w:rsidRPr="00463E8E">
        <w:rPr>
          <w:rFonts w:cs="Arial"/>
          <w:spacing w:val="0"/>
          <w:szCs w:val="24"/>
          <w:lang w:eastAsia="de-DE"/>
        </w:rPr>
        <w:t xml:space="preserve">beiteten personenbezogene Daten </w:t>
      </w:r>
      <w:r w:rsidRPr="00463E8E">
        <w:rPr>
          <w:rFonts w:cs="Arial"/>
          <w:spacing w:val="0"/>
          <w:szCs w:val="24"/>
          <w:lang w:eastAsia="de-DE"/>
        </w:rPr>
        <w:t>zu erhalten,</w:t>
      </w:r>
      <w:r w:rsidR="00B64069" w:rsidRPr="00463E8E">
        <w:rPr>
          <w:rFonts w:cs="Arial"/>
          <w:spacing w:val="0"/>
          <w:szCs w:val="24"/>
          <w:lang w:eastAsia="de-DE"/>
        </w:rPr>
        <w:t xml:space="preserve"> </w:t>
      </w:r>
    </w:p>
    <w:p w:rsidR="00B64069" w:rsidRPr="00463E8E" w:rsidRDefault="003C2A46" w:rsidP="004A4788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die Berichtigung unrichtiger personenbezogener Daten zu verlangen,</w:t>
      </w:r>
      <w:r w:rsidR="00B64069" w:rsidRPr="00463E8E">
        <w:rPr>
          <w:rFonts w:cs="Arial"/>
          <w:spacing w:val="0"/>
          <w:szCs w:val="24"/>
          <w:lang w:eastAsia="de-DE"/>
        </w:rPr>
        <w:t xml:space="preserve"> </w:t>
      </w:r>
    </w:p>
    <w:p w:rsidR="00B64069" w:rsidRPr="00463E8E" w:rsidRDefault="003C2A46" w:rsidP="009A5858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die Löschung der verarbeiteten personenbezogenen Daten zu verlangen,</w:t>
      </w:r>
      <w:r w:rsidR="00B64069" w:rsidRPr="00463E8E">
        <w:rPr>
          <w:rFonts w:cs="Arial"/>
          <w:spacing w:val="0"/>
          <w:szCs w:val="24"/>
          <w:lang w:eastAsia="de-DE"/>
        </w:rPr>
        <w:t xml:space="preserve"> </w:t>
      </w:r>
    </w:p>
    <w:p w:rsidR="00B64069" w:rsidRPr="00463E8E" w:rsidRDefault="003C2A46" w:rsidP="000C45C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die Einschränkung der Verarbeitung personenbezogener Daten zu verlangen,</w:t>
      </w:r>
    </w:p>
    <w:p w:rsidR="00B64069" w:rsidRPr="00463E8E" w:rsidRDefault="003C2A46" w:rsidP="005C042D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line="264" w:lineRule="auto"/>
        <w:textAlignment w:val="baseline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die Übertragung der Daten zu verlangen oder</w:t>
      </w:r>
      <w:r w:rsidR="00B64069" w:rsidRPr="00463E8E">
        <w:rPr>
          <w:rFonts w:cs="Arial"/>
          <w:spacing w:val="0"/>
          <w:szCs w:val="24"/>
          <w:lang w:eastAsia="de-DE"/>
        </w:rPr>
        <w:t xml:space="preserve"> </w:t>
      </w:r>
    </w:p>
    <w:p w:rsidR="003C2A46" w:rsidRPr="00463E8E" w:rsidRDefault="003C2A46" w:rsidP="00534400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line="264" w:lineRule="auto"/>
        <w:ind w:left="714" w:hanging="357"/>
        <w:textAlignment w:val="baseline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der Datenverarbeitung personenbezogener Daten zu widersprechen.</w:t>
      </w:r>
    </w:p>
    <w:p w:rsidR="00B64069" w:rsidRPr="00463E8E" w:rsidRDefault="00C57596" w:rsidP="00534400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>
        <w:rPr>
          <w:rFonts w:cs="Arial"/>
          <w:spacing w:val="0"/>
          <w:szCs w:val="24"/>
          <w:lang w:eastAsia="de-DE"/>
        </w:rPr>
        <w:t>Der Datenschutzbeauftragte von</w:t>
      </w:r>
      <w:r w:rsidR="00B64069" w:rsidRPr="00463E8E">
        <w:rPr>
          <w:rFonts w:cs="Arial"/>
          <w:spacing w:val="0"/>
          <w:szCs w:val="24"/>
          <w:lang w:eastAsia="de-DE"/>
        </w:rPr>
        <w:t xml:space="preserve">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="00B64069" w:rsidRPr="00463E8E">
        <w:rPr>
          <w:rFonts w:cs="Arial"/>
          <w:spacing w:val="0"/>
          <w:szCs w:val="24"/>
          <w:lang w:eastAsia="de-DE"/>
        </w:rPr>
        <w:t xml:space="preserve"> informiert Sie gerne im Detail über die Ihnen zustehenden Rechte. Nehmen Sie dazu einfach Kontakt über </w:t>
      </w:r>
      <w:proofErr w:type="spellStart"/>
      <w:r w:rsidR="00C3592A">
        <w:rPr>
          <w:rStyle w:val="berschrift3Zchn"/>
        </w:rPr>
        <w:t>datenschutz</w:t>
      </w:r>
      <w:proofErr w:type="spellEnd"/>
      <w:r w:rsidR="00C3592A">
        <w:rPr>
          <w:rStyle w:val="berschrift3Zchn"/>
        </w:rPr>
        <w:t>@</w:t>
      </w:r>
      <w:r w:rsidR="00C3592A" w:rsidRPr="000D6FC7">
        <w:t xml:space="preserve"> </w:t>
      </w:r>
      <w:r w:rsidR="00C066AF">
        <w:rPr>
          <w:rStyle w:val="berschrift3Zchn"/>
        </w:rPr>
        <w:t>Verein kurz</w:t>
      </w:r>
      <w:r w:rsidR="00C3592A" w:rsidRPr="000D6FC7">
        <w:rPr>
          <w:rStyle w:val="berschrift3Zchn"/>
        </w:rPr>
        <w:t>.de</w:t>
      </w:r>
      <w:r w:rsidR="00B64069" w:rsidRPr="00463E8E">
        <w:rPr>
          <w:rFonts w:cs="Arial"/>
          <w:color w:val="ED7D31" w:themeColor="accent2"/>
          <w:spacing w:val="0"/>
          <w:szCs w:val="24"/>
          <w:lang w:eastAsia="de-DE"/>
        </w:rPr>
        <w:t xml:space="preserve"> </w:t>
      </w:r>
      <w:r w:rsidR="00B64069" w:rsidRPr="00463E8E">
        <w:rPr>
          <w:rFonts w:cs="Arial"/>
          <w:spacing w:val="0"/>
          <w:szCs w:val="24"/>
          <w:lang w:eastAsia="de-DE"/>
        </w:rPr>
        <w:t xml:space="preserve">oder die für Sie </w:t>
      </w:r>
      <w:r w:rsidR="00952DD5" w:rsidRPr="00D6093C">
        <w:rPr>
          <w:rStyle w:val="berschrift3Zchn"/>
        </w:rPr>
        <w:t>zuständige</w:t>
      </w:r>
      <w:r w:rsidR="00B64069" w:rsidRPr="00D6093C">
        <w:rPr>
          <w:rStyle w:val="berschrift3Zchn"/>
        </w:rPr>
        <w:t xml:space="preserve"> Kontaktperson</w:t>
      </w:r>
      <w:r w:rsidR="00B64069" w:rsidRPr="00463E8E">
        <w:rPr>
          <w:rFonts w:cs="Arial"/>
          <w:color w:val="ED7D31" w:themeColor="accent2"/>
          <w:spacing w:val="0"/>
          <w:szCs w:val="24"/>
          <w:lang w:eastAsia="de-DE"/>
        </w:rPr>
        <w:t xml:space="preserve"> </w:t>
      </w:r>
      <w:r w:rsidR="00B64069" w:rsidRPr="00463E8E">
        <w:rPr>
          <w:rFonts w:cs="Arial"/>
          <w:spacing w:val="0"/>
          <w:szCs w:val="24"/>
          <w:lang w:eastAsia="de-DE"/>
        </w:rPr>
        <w:t>auf.</w:t>
      </w:r>
    </w:p>
    <w:p w:rsidR="00D6093C" w:rsidRDefault="00D6093C">
      <w:pPr>
        <w:spacing w:before="0" w:after="0" w:line="240" w:lineRule="auto"/>
        <w:rPr>
          <w:rFonts w:cs="Arial"/>
          <w:b/>
          <w:bCs/>
          <w:color w:val="ED7D31" w:themeColor="accent2"/>
          <w:spacing w:val="0"/>
          <w:szCs w:val="24"/>
          <w:lang w:eastAsia="de-DE"/>
        </w:rPr>
      </w:pPr>
    </w:p>
    <w:p w:rsidR="003C2A46" w:rsidRPr="00D6093C" w:rsidRDefault="003C2A46" w:rsidP="00D6093C">
      <w:pPr>
        <w:pStyle w:val="berschrift2"/>
      </w:pPr>
      <w:r w:rsidRPr="00D6093C">
        <w:t>6.</w:t>
      </w:r>
      <w:r w:rsidR="005F55F9" w:rsidRPr="00D6093C">
        <w:t xml:space="preserve"> </w:t>
      </w:r>
      <w:r w:rsidR="00C066AF">
        <w:t>Verein kurz</w:t>
      </w:r>
      <w:r w:rsidRPr="00D6093C">
        <w:t xml:space="preserve"> Datenschutz</w:t>
      </w:r>
      <w:r w:rsidR="00D6093C">
        <w:t>beauftragter</w:t>
      </w:r>
    </w:p>
    <w:p w:rsidR="003C2A46" w:rsidRPr="00463E8E" w:rsidRDefault="003C2A46" w:rsidP="00534400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D</w:t>
      </w:r>
      <w:r w:rsidR="00D6093C">
        <w:rPr>
          <w:rFonts w:cs="Arial"/>
          <w:spacing w:val="0"/>
          <w:szCs w:val="24"/>
          <w:lang w:eastAsia="de-DE"/>
        </w:rPr>
        <w:t xml:space="preserve">er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="00D6093C" w:rsidRPr="00D6093C">
        <w:t xml:space="preserve"> Datenschutz</w:t>
      </w:r>
      <w:r w:rsidR="00D6093C">
        <w:t>beauftragter</w:t>
      </w:r>
      <w:r w:rsidR="005F55F9" w:rsidRPr="00463E8E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>unterstützt bei allen Fragen rund um das Thema</w:t>
      </w:r>
      <w:r w:rsidR="00534400" w:rsidRPr="00463E8E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 xml:space="preserve">Datenschutz. </w:t>
      </w:r>
    </w:p>
    <w:p w:rsidR="003C2A46" w:rsidRPr="00463E8E" w:rsidRDefault="003C2A46" w:rsidP="00534400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463E8E">
        <w:rPr>
          <w:rFonts w:cs="Arial"/>
          <w:spacing w:val="0"/>
          <w:szCs w:val="24"/>
          <w:lang w:eastAsia="de-DE"/>
        </w:rPr>
        <w:t>Neben den oben genannten Kontaktmöglichkeiten</w:t>
      </w:r>
      <w:r w:rsidR="005F55F9" w:rsidRPr="00463E8E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 xml:space="preserve">bei </w:t>
      </w:r>
      <w:r w:rsidR="00C066AF">
        <w:rPr>
          <w:rFonts w:cs="Arial"/>
          <w:b/>
          <w:color w:val="auto"/>
          <w:spacing w:val="0"/>
          <w:szCs w:val="24"/>
          <w:lang w:eastAsia="de-DE"/>
        </w:rPr>
        <w:t>Verein kurz</w:t>
      </w:r>
      <w:r w:rsidRPr="00463E8E">
        <w:rPr>
          <w:rFonts w:cs="Arial"/>
          <w:spacing w:val="0"/>
          <w:szCs w:val="24"/>
          <w:lang w:eastAsia="de-DE"/>
        </w:rPr>
        <w:t xml:space="preserve"> haben Sie aber auch jederzeit die Möglichkeit die zuständige</w:t>
      </w:r>
      <w:r w:rsidR="005F55F9" w:rsidRPr="00463E8E">
        <w:rPr>
          <w:rFonts w:cs="Arial"/>
          <w:spacing w:val="0"/>
          <w:szCs w:val="24"/>
          <w:lang w:eastAsia="de-DE"/>
        </w:rPr>
        <w:t xml:space="preserve"> </w:t>
      </w:r>
      <w:r w:rsidRPr="00463E8E">
        <w:rPr>
          <w:rFonts w:cs="Arial"/>
          <w:spacing w:val="0"/>
          <w:szCs w:val="24"/>
          <w:lang w:eastAsia="de-DE"/>
        </w:rPr>
        <w:t>Datenschutzaufsichtsbehörde zu kontaktieren.</w:t>
      </w:r>
    </w:p>
    <w:p w:rsidR="003C2A46" w:rsidRDefault="00D6093C" w:rsidP="00304DEF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>
        <w:rPr>
          <w:rFonts w:cs="Arial"/>
          <w:spacing w:val="0"/>
          <w:szCs w:val="24"/>
          <w:lang w:eastAsia="de-DE"/>
        </w:rPr>
        <w:t>Die für Bayern zuständige Aufsichtsbehörde können Sie erreichen unter:</w:t>
      </w:r>
    </w:p>
    <w:p w:rsidR="00D6093C" w:rsidRPr="005A122A" w:rsidRDefault="002C0684" w:rsidP="00D6093C">
      <w:pPr>
        <w:pStyle w:val="berschrift3"/>
        <w:rPr>
          <w:highlight w:val="yellow"/>
          <w:lang w:eastAsia="de-DE"/>
        </w:rPr>
      </w:pPr>
      <w:r w:rsidRPr="005A122A">
        <w:rPr>
          <w:highlight w:val="yellow"/>
          <w:lang w:eastAsia="de-DE"/>
        </w:rPr>
        <w:t>Zuständige Landesdatenschutzbehörde</w:t>
      </w:r>
    </w:p>
    <w:p w:rsidR="002C0684" w:rsidRPr="005A122A" w:rsidRDefault="002C0684" w:rsidP="00D6093C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highlight w:val="yellow"/>
          <w:lang w:eastAsia="de-DE"/>
        </w:rPr>
      </w:pPr>
      <w:r w:rsidRPr="005A122A">
        <w:rPr>
          <w:rFonts w:cs="Arial"/>
          <w:spacing w:val="0"/>
          <w:szCs w:val="24"/>
          <w:highlight w:val="yellow"/>
          <w:lang w:eastAsia="de-DE"/>
        </w:rPr>
        <w:t>Straße</w:t>
      </w:r>
    </w:p>
    <w:p w:rsidR="00D6093C" w:rsidRPr="005A122A" w:rsidRDefault="002C0684" w:rsidP="00D6093C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highlight w:val="yellow"/>
          <w:lang w:eastAsia="de-DE"/>
        </w:rPr>
      </w:pPr>
      <w:r w:rsidRPr="005A122A">
        <w:rPr>
          <w:rFonts w:cs="Arial"/>
          <w:spacing w:val="0"/>
          <w:szCs w:val="24"/>
          <w:highlight w:val="yellow"/>
          <w:lang w:eastAsia="de-DE"/>
        </w:rPr>
        <w:t>PLZ Ort</w:t>
      </w:r>
      <w:r w:rsidR="00D6093C" w:rsidRPr="005A122A">
        <w:rPr>
          <w:rFonts w:cs="Arial"/>
          <w:spacing w:val="0"/>
          <w:szCs w:val="24"/>
          <w:highlight w:val="yellow"/>
          <w:lang w:eastAsia="de-DE"/>
        </w:rPr>
        <w:br/>
        <w:t>Deutschland</w:t>
      </w:r>
    </w:p>
    <w:p w:rsidR="00D6093C" w:rsidRPr="00D6093C" w:rsidRDefault="00D6093C" w:rsidP="00D6093C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5A122A">
        <w:rPr>
          <w:rFonts w:cs="Arial"/>
          <w:spacing w:val="0"/>
          <w:szCs w:val="24"/>
          <w:highlight w:val="yellow"/>
          <w:lang w:eastAsia="de-DE"/>
        </w:rPr>
        <w:t xml:space="preserve">Telefon: +49 (0) </w:t>
      </w:r>
      <w:r w:rsidR="002C0684" w:rsidRPr="005A122A">
        <w:rPr>
          <w:rFonts w:cs="Arial"/>
          <w:spacing w:val="0"/>
          <w:szCs w:val="24"/>
          <w:highlight w:val="yellow"/>
          <w:lang w:eastAsia="de-DE"/>
        </w:rPr>
        <w:t>12345</w:t>
      </w:r>
      <w:r w:rsidRPr="005A122A">
        <w:rPr>
          <w:rFonts w:cs="Arial"/>
          <w:spacing w:val="0"/>
          <w:szCs w:val="24"/>
          <w:highlight w:val="yellow"/>
          <w:lang w:eastAsia="de-DE"/>
        </w:rPr>
        <w:br/>
        <w:t xml:space="preserve">Telefax: +49 (0) </w:t>
      </w:r>
      <w:r w:rsidR="002C0684" w:rsidRPr="005A122A">
        <w:rPr>
          <w:rFonts w:cs="Arial"/>
          <w:spacing w:val="0"/>
          <w:szCs w:val="24"/>
          <w:highlight w:val="yellow"/>
          <w:lang w:eastAsia="de-DE"/>
        </w:rPr>
        <w:t>123456</w:t>
      </w:r>
      <w:r w:rsidRPr="005A122A">
        <w:rPr>
          <w:rFonts w:cs="Arial"/>
          <w:spacing w:val="0"/>
          <w:szCs w:val="24"/>
          <w:highlight w:val="yellow"/>
          <w:lang w:eastAsia="de-DE"/>
        </w:rPr>
        <w:br/>
        <w:t>E-Mail: poststelle@</w:t>
      </w:r>
      <w:r w:rsidR="002C0684" w:rsidRPr="005A122A">
        <w:rPr>
          <w:rFonts w:cs="Arial"/>
          <w:spacing w:val="0"/>
          <w:szCs w:val="24"/>
          <w:highlight w:val="yellow"/>
          <w:lang w:eastAsia="de-DE"/>
        </w:rPr>
        <w:t>behörde</w:t>
      </w:r>
      <w:r w:rsidRPr="005A122A">
        <w:rPr>
          <w:rFonts w:cs="Arial"/>
          <w:spacing w:val="0"/>
          <w:szCs w:val="24"/>
          <w:highlight w:val="yellow"/>
          <w:lang w:eastAsia="de-DE"/>
        </w:rPr>
        <w:t>.de</w:t>
      </w:r>
    </w:p>
    <w:p w:rsidR="00D6093C" w:rsidRDefault="00D6093C" w:rsidP="00304DEF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</w:p>
    <w:p w:rsidR="00D6093C" w:rsidRPr="005A122A" w:rsidRDefault="005A122A" w:rsidP="005A122A">
      <w:pPr>
        <w:pStyle w:val="berschrift2"/>
      </w:pPr>
      <w:r w:rsidRPr="005A122A">
        <w:t>7. Verantwortlich für die Verarbeitung</w:t>
      </w:r>
    </w:p>
    <w:p w:rsidR="005A122A" w:rsidRDefault="005A122A" w:rsidP="00304DEF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5A122A">
        <w:rPr>
          <w:rFonts w:cs="Arial"/>
          <w:spacing w:val="0"/>
          <w:szCs w:val="24"/>
          <w:highlight w:val="yellow"/>
          <w:lang w:eastAsia="de-DE"/>
        </w:rPr>
        <w:t>Verein mit Anschrift</w:t>
      </w:r>
    </w:p>
    <w:p w:rsidR="005A122A" w:rsidRPr="00463E8E" w:rsidRDefault="005A122A" w:rsidP="00304DEF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</w:p>
    <w:p w:rsidR="005A122A" w:rsidRPr="00D6093C" w:rsidRDefault="005A122A" w:rsidP="005A122A">
      <w:pPr>
        <w:pStyle w:val="berschrift2"/>
      </w:pPr>
      <w:r>
        <w:rPr>
          <w:lang w:eastAsia="de-DE"/>
        </w:rPr>
        <w:t>8</w:t>
      </w:r>
      <w:r w:rsidR="003C2A46" w:rsidRPr="00463E8E">
        <w:rPr>
          <w:lang w:eastAsia="de-DE"/>
        </w:rPr>
        <w:t xml:space="preserve">. </w:t>
      </w:r>
      <w:r>
        <w:t>Externe</w:t>
      </w:r>
      <w:r w:rsidRPr="00D6093C">
        <w:t xml:space="preserve"> </w:t>
      </w:r>
      <w:r>
        <w:t>Partner der</w:t>
      </w:r>
      <w:r w:rsidRPr="00D6093C">
        <w:t xml:space="preserve"> </w:t>
      </w:r>
      <w:r>
        <w:t>VDST</w:t>
      </w:r>
    </w:p>
    <w:p w:rsidR="005A122A" w:rsidRPr="00E61A6B" w:rsidRDefault="005A122A" w:rsidP="005A122A">
      <w:pPr>
        <w:pStyle w:val="berschrift3"/>
        <w:rPr>
          <w:b/>
          <w:highlight w:val="yellow"/>
          <w:lang w:eastAsia="de-DE"/>
        </w:rPr>
      </w:pPr>
      <w:r>
        <w:rPr>
          <w:lang w:eastAsia="de-DE"/>
        </w:rPr>
        <w:t>Dienstleister, die Ihre Daten nur in unserem Auftrag und unseren Weisungen verarbeiten dürfen (Art. 28 DSGVO)</w:t>
      </w:r>
    </w:p>
    <w:p w:rsidR="005A122A" w:rsidRDefault="005A122A" w:rsidP="00740B80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</w:p>
    <w:p w:rsidR="00740B80" w:rsidRDefault="005A122A" w:rsidP="00740B80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  <w:r w:rsidRPr="005A122A">
        <w:rPr>
          <w:rFonts w:cs="Arial"/>
          <w:spacing w:val="0"/>
          <w:szCs w:val="24"/>
          <w:highlight w:val="yellow"/>
          <w:lang w:eastAsia="de-DE"/>
        </w:rPr>
        <w:t xml:space="preserve">Dienstleister, die personenbezogene Daten verarbeiten mit </w:t>
      </w:r>
      <w:proofErr w:type="spellStart"/>
      <w:r w:rsidRPr="005A122A">
        <w:rPr>
          <w:rFonts w:cs="Arial"/>
          <w:spacing w:val="0"/>
          <w:szCs w:val="24"/>
          <w:highlight w:val="yellow"/>
          <w:lang w:eastAsia="de-DE"/>
        </w:rPr>
        <w:t>Adressse</w:t>
      </w:r>
      <w:proofErr w:type="spellEnd"/>
    </w:p>
    <w:p w:rsidR="00C3592A" w:rsidRDefault="00C3592A" w:rsidP="00C3592A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</w:p>
    <w:p w:rsidR="005A122A" w:rsidRDefault="005A122A" w:rsidP="005A122A">
      <w:pPr>
        <w:pStyle w:val="berschrift3"/>
        <w:rPr>
          <w:lang w:eastAsia="de-DE"/>
        </w:rPr>
      </w:pPr>
      <w:r>
        <w:rPr>
          <w:lang w:eastAsia="de-DE"/>
        </w:rPr>
        <w:t xml:space="preserve">Dritte oder Empfänger personenbezogener Daten gem. Art. 4 Abs. 9 und 10 DSGVO zur Abwicklung von Tätigkeiten gem. Art. 6 Abs. 1 </w:t>
      </w:r>
      <w:proofErr w:type="spellStart"/>
      <w:r>
        <w:rPr>
          <w:lang w:eastAsia="de-DE"/>
        </w:rPr>
        <w:t>lit</w:t>
      </w:r>
      <w:proofErr w:type="spellEnd"/>
      <w:r>
        <w:rPr>
          <w:lang w:eastAsia="de-DE"/>
        </w:rPr>
        <w:t xml:space="preserve"> a) - c) DSGVO</w:t>
      </w:r>
    </w:p>
    <w:p w:rsidR="005A122A" w:rsidRDefault="005A122A" w:rsidP="005A122A">
      <w:pPr>
        <w:rPr>
          <w:lang w:eastAsia="de-DE"/>
        </w:rPr>
      </w:pPr>
      <w:r>
        <w:rPr>
          <w:lang w:eastAsia="de-DE"/>
        </w:rPr>
        <w:t>(Stellen, die als Verantwortliche im Sinne des Art. 24 DSGVO agieren)</w:t>
      </w:r>
    </w:p>
    <w:p w:rsidR="005A122A" w:rsidRDefault="005A122A" w:rsidP="007C0073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eastAsia="de-DE"/>
        </w:rPr>
      </w:pPr>
    </w:p>
    <w:p w:rsidR="005A122A" w:rsidRPr="005A122A" w:rsidRDefault="005A122A" w:rsidP="007C0073">
      <w:pPr>
        <w:autoSpaceDE w:val="0"/>
        <w:autoSpaceDN w:val="0"/>
        <w:adjustRightInd w:val="0"/>
        <w:spacing w:line="240" w:lineRule="auto"/>
        <w:rPr>
          <w:rFonts w:cs="Arial"/>
          <w:spacing w:val="0"/>
          <w:szCs w:val="24"/>
          <w:lang w:val="en-US" w:eastAsia="de-DE"/>
        </w:rPr>
      </w:pPr>
      <w:r w:rsidRPr="005A122A">
        <w:rPr>
          <w:rFonts w:cs="Arial"/>
          <w:spacing w:val="0"/>
          <w:szCs w:val="24"/>
          <w:highlight w:val="yellow"/>
          <w:lang w:val="en-US" w:eastAsia="de-DE"/>
        </w:rPr>
        <w:t>Z.B. UPS, DHL etc.</w:t>
      </w:r>
    </w:p>
    <w:p w:rsidR="005A122A" w:rsidRDefault="005A122A" w:rsidP="007C0073">
      <w:pPr>
        <w:spacing w:before="0" w:after="0" w:line="240" w:lineRule="auto"/>
        <w:rPr>
          <w:rFonts w:cs="Arial"/>
          <w:spacing w:val="0"/>
          <w:szCs w:val="24"/>
          <w:lang w:val="en-US" w:eastAsia="de-DE"/>
        </w:rPr>
      </w:pPr>
    </w:p>
    <w:p w:rsidR="005A122A" w:rsidRDefault="005A122A" w:rsidP="007C0073">
      <w:pPr>
        <w:spacing w:before="0" w:after="0" w:line="240" w:lineRule="auto"/>
        <w:rPr>
          <w:rFonts w:cs="Arial"/>
          <w:spacing w:val="0"/>
          <w:szCs w:val="24"/>
          <w:lang w:val="en-US" w:eastAsia="de-DE"/>
        </w:rPr>
      </w:pPr>
    </w:p>
    <w:p w:rsidR="00E83B36" w:rsidRPr="00E83B36" w:rsidRDefault="00E83B36" w:rsidP="007C0073">
      <w:pPr>
        <w:spacing w:before="0" w:after="0" w:line="240" w:lineRule="auto"/>
        <w:rPr>
          <w:rFonts w:cs="Arial"/>
          <w:color w:val="FF0000"/>
          <w:spacing w:val="0"/>
          <w:szCs w:val="24"/>
          <w:lang w:eastAsia="de-DE"/>
        </w:rPr>
      </w:pPr>
      <w:r w:rsidRPr="00E83B36">
        <w:rPr>
          <w:rFonts w:cs="Arial"/>
          <w:color w:val="FF0000"/>
          <w:spacing w:val="0"/>
          <w:szCs w:val="24"/>
          <w:lang w:eastAsia="de-DE"/>
        </w:rPr>
        <w:t xml:space="preserve">Vereinsname, Vereinskurzbezeichnung und </w:t>
      </w:r>
      <w:proofErr w:type="spellStart"/>
      <w:r w:rsidRPr="00E83B36">
        <w:rPr>
          <w:rFonts w:cs="Arial"/>
          <w:color w:val="FF0000"/>
          <w:spacing w:val="0"/>
          <w:szCs w:val="24"/>
          <w:lang w:eastAsia="de-DE"/>
        </w:rPr>
        <w:t>allle</w:t>
      </w:r>
      <w:proofErr w:type="spellEnd"/>
      <w:r w:rsidRPr="00E83B36">
        <w:rPr>
          <w:rFonts w:cs="Arial"/>
          <w:color w:val="FF0000"/>
          <w:spacing w:val="0"/>
          <w:szCs w:val="24"/>
          <w:lang w:eastAsia="de-DE"/>
        </w:rPr>
        <w:t xml:space="preserve"> gelb markierten Punkte müssen vom Verein angepasst werden.</w:t>
      </w:r>
    </w:p>
    <w:p w:rsidR="00E83B36" w:rsidRPr="00E83B36" w:rsidRDefault="00E83B36" w:rsidP="007C0073">
      <w:pPr>
        <w:spacing w:before="0" w:after="0" w:line="240" w:lineRule="auto"/>
        <w:rPr>
          <w:rFonts w:cs="Arial"/>
          <w:color w:val="FF0000"/>
          <w:spacing w:val="0"/>
          <w:szCs w:val="24"/>
          <w:lang w:eastAsia="de-DE"/>
        </w:rPr>
      </w:pPr>
    </w:p>
    <w:p w:rsidR="00E83B36" w:rsidRPr="00E83B36" w:rsidRDefault="00E83B36" w:rsidP="007C0073">
      <w:pPr>
        <w:spacing w:before="0" w:after="0" w:line="240" w:lineRule="auto"/>
        <w:rPr>
          <w:rFonts w:cs="Arial"/>
          <w:color w:val="FF0000"/>
          <w:spacing w:val="0"/>
          <w:szCs w:val="24"/>
          <w:lang w:eastAsia="de-DE"/>
        </w:rPr>
      </w:pPr>
      <w:r w:rsidRPr="00E83B36">
        <w:rPr>
          <w:rFonts w:cs="Arial"/>
          <w:color w:val="FF0000"/>
          <w:spacing w:val="0"/>
          <w:szCs w:val="24"/>
          <w:lang w:eastAsia="de-DE"/>
        </w:rPr>
        <w:t>Diese Erklärung muss auf der Vereinswebseite überall dort veröffentlicht werden, wo Mitglieder mit dem Verein in Kontakt treten. Kontaktformular, Impressum nach der bestehenden DS.-Erklärung</w:t>
      </w:r>
    </w:p>
    <w:p w:rsidR="00E83B36" w:rsidRPr="00E83B36" w:rsidRDefault="00E83B36" w:rsidP="007C0073">
      <w:pPr>
        <w:spacing w:before="0" w:after="0" w:line="240" w:lineRule="auto"/>
        <w:rPr>
          <w:rFonts w:cs="Arial"/>
          <w:color w:val="FF0000"/>
          <w:spacing w:val="0"/>
          <w:szCs w:val="24"/>
          <w:lang w:eastAsia="de-DE"/>
        </w:rPr>
      </w:pPr>
      <w:r w:rsidRPr="00E83B36">
        <w:rPr>
          <w:rFonts w:cs="Arial"/>
          <w:color w:val="FF0000"/>
          <w:spacing w:val="0"/>
          <w:szCs w:val="24"/>
          <w:lang w:eastAsia="de-DE"/>
        </w:rPr>
        <w:t>Überschrift:</w:t>
      </w:r>
    </w:p>
    <w:p w:rsidR="00E83B36" w:rsidRPr="00E83B36" w:rsidRDefault="00E83B36" w:rsidP="007C0073">
      <w:pPr>
        <w:spacing w:before="0" w:after="0" w:line="240" w:lineRule="auto"/>
        <w:rPr>
          <w:rFonts w:cs="Arial"/>
          <w:b/>
          <w:i/>
          <w:color w:val="FF0000"/>
          <w:spacing w:val="0"/>
          <w:szCs w:val="24"/>
          <w:lang w:eastAsia="de-DE"/>
        </w:rPr>
      </w:pPr>
      <w:r w:rsidRPr="00E83B36">
        <w:rPr>
          <w:rFonts w:cs="Arial"/>
          <w:b/>
          <w:i/>
          <w:color w:val="FF0000"/>
          <w:spacing w:val="0"/>
          <w:szCs w:val="24"/>
          <w:lang w:eastAsia="de-DE"/>
        </w:rPr>
        <w:t>Datenschutzerklärung gem. Art. 13 DSGVO</w:t>
      </w:r>
    </w:p>
    <w:p w:rsidR="007C0073" w:rsidRPr="00E83B36" w:rsidRDefault="00E83B36" w:rsidP="007C0073">
      <w:pPr>
        <w:spacing w:before="0" w:after="0" w:line="240" w:lineRule="auto"/>
        <w:rPr>
          <w:rFonts w:cs="Arial"/>
          <w:color w:val="FF0000"/>
          <w:spacing w:val="0"/>
          <w:szCs w:val="24"/>
          <w:lang w:eastAsia="de-DE"/>
        </w:rPr>
      </w:pPr>
      <w:r w:rsidRPr="00E83B36">
        <w:rPr>
          <w:rFonts w:cs="Arial"/>
          <w:color w:val="FF0000"/>
          <w:spacing w:val="0"/>
          <w:szCs w:val="24"/>
          <w:lang w:eastAsia="de-DE"/>
        </w:rPr>
        <w:t>Weiterhin muss sie in gedruckter Form dem Neumitglied zur Verfügung gestellt werden.</w:t>
      </w:r>
      <w:bookmarkStart w:id="0" w:name="_GoBack"/>
      <w:bookmarkEnd w:id="0"/>
    </w:p>
    <w:sectPr w:rsidR="007C0073" w:rsidRPr="00E83B36" w:rsidSect="000919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1417" w:bottom="1134" w:left="1417" w:header="658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A21" w:rsidRDefault="00FD5A21" w:rsidP="00253E5C">
      <w:pPr>
        <w:spacing w:line="240" w:lineRule="auto"/>
      </w:pPr>
      <w:r>
        <w:separator/>
      </w:r>
    </w:p>
  </w:endnote>
  <w:endnote w:type="continuationSeparator" w:id="0">
    <w:p w:rsidR="00FD5A21" w:rsidRDefault="00FD5A21" w:rsidP="00253E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emensSan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9E3" w:rsidRDefault="000919E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0A" w:rsidRDefault="00534400" w:rsidP="00204823">
    <w:pPr>
      <w:pStyle w:val="Fuzeile"/>
      <w:tabs>
        <w:tab w:val="clear" w:pos="4513"/>
        <w:tab w:val="clear" w:pos="9026"/>
        <w:tab w:val="right" w:pos="9866"/>
      </w:tabs>
    </w:pPr>
    <w:r>
      <w:t xml:space="preserve">Datenschutzerklärung </w:t>
    </w:r>
    <w:r w:rsidR="00463E8E" w:rsidRPr="00740B80">
      <w:rPr>
        <w:b/>
        <w:color w:val="auto"/>
      </w:rPr>
      <w:t>S&amp;H</w:t>
    </w:r>
    <w:r w:rsidRPr="00740B80">
      <w:rPr>
        <w:color w:val="auto"/>
      </w:rPr>
      <w:t xml:space="preserve"> </w:t>
    </w:r>
    <w:r>
      <w:t>Mitarbeiter</w:t>
    </w:r>
    <w:r w:rsidR="00EB750A">
      <w:tab/>
    </w:r>
    <w:r>
      <w:t>Stand: April 2018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9E3" w:rsidRDefault="000919E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A21" w:rsidRDefault="00FD5A21" w:rsidP="00253E5C">
      <w:pPr>
        <w:spacing w:line="240" w:lineRule="auto"/>
      </w:pPr>
      <w:r>
        <w:separator/>
      </w:r>
    </w:p>
  </w:footnote>
  <w:footnote w:type="continuationSeparator" w:id="0">
    <w:p w:rsidR="00FD5A21" w:rsidRDefault="00FD5A21" w:rsidP="00253E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9E3" w:rsidRDefault="000919E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0A" w:rsidRPr="00740B80" w:rsidRDefault="00EB750A" w:rsidP="000919E3">
    <w:pPr>
      <w:pStyle w:val="Kopfzeile"/>
      <w:rPr>
        <w:color w:val="aut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0A" w:rsidRPr="000919E3" w:rsidRDefault="00EB750A" w:rsidP="000919E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156CA"/>
    <w:multiLevelType w:val="hybridMultilevel"/>
    <w:tmpl w:val="BB58B1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27423"/>
    <w:multiLevelType w:val="hybridMultilevel"/>
    <w:tmpl w:val="84400B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34723"/>
    <w:multiLevelType w:val="hybridMultilevel"/>
    <w:tmpl w:val="6B08AB3C"/>
    <w:lvl w:ilvl="0" w:tplc="21D201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4677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FEE3E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7E5F4C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04DA3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FF6600"/>
      </w:rPr>
    </w:lvl>
    <w:lvl w:ilvl="5" w:tplc="4E709638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E2E534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B8C410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2900C44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8226CB1"/>
    <w:multiLevelType w:val="hybridMultilevel"/>
    <w:tmpl w:val="02C49C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C36F4"/>
    <w:multiLevelType w:val="hybridMultilevel"/>
    <w:tmpl w:val="990281EC"/>
    <w:lvl w:ilvl="0" w:tplc="F79CCE08">
      <w:numFmt w:val="bullet"/>
      <w:lvlText w:val="•"/>
      <w:lvlJc w:val="left"/>
      <w:pPr>
        <w:ind w:left="720" w:hanging="360"/>
      </w:pPr>
      <w:rPr>
        <w:rFonts w:ascii="SiemensSans-Roman" w:eastAsia="Arial" w:hAnsi="SiemensSans-Roman" w:cs="SiemensSans-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464BB"/>
    <w:multiLevelType w:val="hybridMultilevel"/>
    <w:tmpl w:val="6EC28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11F59"/>
    <w:multiLevelType w:val="hybridMultilevel"/>
    <w:tmpl w:val="AC26B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9349E"/>
    <w:multiLevelType w:val="hybridMultilevel"/>
    <w:tmpl w:val="C13CC6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95499"/>
    <w:multiLevelType w:val="hybridMultilevel"/>
    <w:tmpl w:val="0256EFBC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26E301A"/>
    <w:multiLevelType w:val="hybridMultilevel"/>
    <w:tmpl w:val="1A326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47B5D"/>
    <w:multiLevelType w:val="hybridMultilevel"/>
    <w:tmpl w:val="CEA4F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313299"/>
    <w:multiLevelType w:val="hybridMultilevel"/>
    <w:tmpl w:val="4D763686"/>
    <w:lvl w:ilvl="0" w:tplc="0407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35A4A46"/>
    <w:multiLevelType w:val="hybridMultilevel"/>
    <w:tmpl w:val="3AE27A6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6F04AF"/>
    <w:multiLevelType w:val="hybridMultilevel"/>
    <w:tmpl w:val="AE4666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628D9"/>
    <w:multiLevelType w:val="hybridMultilevel"/>
    <w:tmpl w:val="B562FC54"/>
    <w:lvl w:ilvl="0" w:tplc="776E128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608C5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E43DA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9212E0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76435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FF6600"/>
      </w:rPr>
    </w:lvl>
    <w:lvl w:ilvl="5" w:tplc="71263FF8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90991A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E69C8A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258FE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7A32514"/>
    <w:multiLevelType w:val="hybridMultilevel"/>
    <w:tmpl w:val="7B087738"/>
    <w:lvl w:ilvl="0" w:tplc="FF865DE2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031EA"/>
    <w:multiLevelType w:val="hybridMultilevel"/>
    <w:tmpl w:val="7D8258A0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797AD8F0">
      <w:numFmt w:val="bullet"/>
      <w:lvlText w:val="•"/>
      <w:lvlJc w:val="left"/>
      <w:pPr>
        <w:ind w:left="1789" w:hanging="360"/>
      </w:pPr>
      <w:rPr>
        <w:rFonts w:ascii="Arial" w:eastAsia="+mn-ea" w:hAnsi="Arial" w:cs="Arial" w:hint="default"/>
      </w:rPr>
    </w:lvl>
    <w:lvl w:ilvl="2" w:tplc="0407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B1377F5"/>
    <w:multiLevelType w:val="hybridMultilevel"/>
    <w:tmpl w:val="12E2C14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790E59"/>
    <w:multiLevelType w:val="hybridMultilevel"/>
    <w:tmpl w:val="1B9C8AB8"/>
    <w:lvl w:ilvl="0" w:tplc="F7C8557E">
      <w:numFmt w:val="bullet"/>
      <w:lvlText w:val="•"/>
      <w:lvlJc w:val="left"/>
      <w:pPr>
        <w:ind w:left="720" w:hanging="360"/>
      </w:pPr>
      <w:rPr>
        <w:rFonts w:ascii="SiemensSans-Roman" w:eastAsia="Arial" w:hAnsi="SiemensSans-Roman" w:cs="SiemensSans-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66BEB"/>
    <w:multiLevelType w:val="hybridMultilevel"/>
    <w:tmpl w:val="CF4C0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8108B"/>
    <w:multiLevelType w:val="hybridMultilevel"/>
    <w:tmpl w:val="ADCE29F6"/>
    <w:lvl w:ilvl="0" w:tplc="47FC1B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DA64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200ED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78E3B6">
      <w:start w:val="1097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9ABA36">
      <w:start w:val="1097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3C6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461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7A6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54E8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5"/>
  </w:num>
  <w:num w:numId="2">
    <w:abstractNumId w:val="20"/>
  </w:num>
  <w:num w:numId="3">
    <w:abstractNumId w:val="2"/>
  </w:num>
  <w:num w:numId="4">
    <w:abstractNumId w:val="14"/>
  </w:num>
  <w:num w:numId="5">
    <w:abstractNumId w:val="17"/>
  </w:num>
  <w:num w:numId="6">
    <w:abstractNumId w:val="11"/>
  </w:num>
  <w:num w:numId="7">
    <w:abstractNumId w:val="3"/>
  </w:num>
  <w:num w:numId="8">
    <w:abstractNumId w:val="12"/>
  </w:num>
  <w:num w:numId="9">
    <w:abstractNumId w:val="13"/>
  </w:num>
  <w:num w:numId="10">
    <w:abstractNumId w:val="16"/>
  </w:num>
  <w:num w:numId="11">
    <w:abstractNumId w:val="19"/>
  </w:num>
  <w:num w:numId="12">
    <w:abstractNumId w:val="4"/>
  </w:num>
  <w:num w:numId="13">
    <w:abstractNumId w:val="8"/>
  </w:num>
  <w:num w:numId="14">
    <w:abstractNumId w:val="10"/>
  </w:num>
  <w:num w:numId="15">
    <w:abstractNumId w:val="5"/>
  </w:num>
  <w:num w:numId="16">
    <w:abstractNumId w:val="0"/>
  </w:num>
  <w:num w:numId="17">
    <w:abstractNumId w:val="9"/>
  </w:num>
  <w:num w:numId="18">
    <w:abstractNumId w:val="7"/>
  </w:num>
  <w:num w:numId="19">
    <w:abstractNumId w:val="1"/>
  </w:num>
  <w:num w:numId="20">
    <w:abstractNumId w:val="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A7"/>
    <w:rsid w:val="00034D36"/>
    <w:rsid w:val="0006077C"/>
    <w:rsid w:val="00077BFA"/>
    <w:rsid w:val="000919E3"/>
    <w:rsid w:val="0009615C"/>
    <w:rsid w:val="000A3E6E"/>
    <w:rsid w:val="000C4645"/>
    <w:rsid w:val="000D7BAD"/>
    <w:rsid w:val="0014363E"/>
    <w:rsid w:val="00144541"/>
    <w:rsid w:val="001C2D5F"/>
    <w:rsid w:val="001D3DDC"/>
    <w:rsid w:val="001D7F50"/>
    <w:rsid w:val="001E10A1"/>
    <w:rsid w:val="00204823"/>
    <w:rsid w:val="002156CE"/>
    <w:rsid w:val="00253E5C"/>
    <w:rsid w:val="00292685"/>
    <w:rsid w:val="002C0684"/>
    <w:rsid w:val="002F2291"/>
    <w:rsid w:val="00304DEF"/>
    <w:rsid w:val="00305F2A"/>
    <w:rsid w:val="00323C5C"/>
    <w:rsid w:val="00360E58"/>
    <w:rsid w:val="00362C31"/>
    <w:rsid w:val="00362EB1"/>
    <w:rsid w:val="003920CF"/>
    <w:rsid w:val="0039521F"/>
    <w:rsid w:val="003A248C"/>
    <w:rsid w:val="003A7902"/>
    <w:rsid w:val="003C2A46"/>
    <w:rsid w:val="003C3DC9"/>
    <w:rsid w:val="003E3C15"/>
    <w:rsid w:val="003E54EC"/>
    <w:rsid w:val="003F7719"/>
    <w:rsid w:val="00446AF7"/>
    <w:rsid w:val="00463E8E"/>
    <w:rsid w:val="004902B7"/>
    <w:rsid w:val="0049292A"/>
    <w:rsid w:val="00495ED5"/>
    <w:rsid w:val="004A7BE6"/>
    <w:rsid w:val="004B296E"/>
    <w:rsid w:val="004B737F"/>
    <w:rsid w:val="004F56DF"/>
    <w:rsid w:val="00534400"/>
    <w:rsid w:val="005353A7"/>
    <w:rsid w:val="00544293"/>
    <w:rsid w:val="005A122A"/>
    <w:rsid w:val="005B18BC"/>
    <w:rsid w:val="005D1020"/>
    <w:rsid w:val="005D765F"/>
    <w:rsid w:val="005E48A1"/>
    <w:rsid w:val="005F086B"/>
    <w:rsid w:val="005F55F9"/>
    <w:rsid w:val="006065F6"/>
    <w:rsid w:val="006068D8"/>
    <w:rsid w:val="00637BA9"/>
    <w:rsid w:val="006409B1"/>
    <w:rsid w:val="006623C1"/>
    <w:rsid w:val="006637E8"/>
    <w:rsid w:val="0069277B"/>
    <w:rsid w:val="006B0D49"/>
    <w:rsid w:val="006B23AE"/>
    <w:rsid w:val="006B6CA0"/>
    <w:rsid w:val="00713358"/>
    <w:rsid w:val="0072038C"/>
    <w:rsid w:val="0072148B"/>
    <w:rsid w:val="0072270C"/>
    <w:rsid w:val="00733AF4"/>
    <w:rsid w:val="00740B80"/>
    <w:rsid w:val="0076347A"/>
    <w:rsid w:val="00765ADC"/>
    <w:rsid w:val="007C0073"/>
    <w:rsid w:val="007D02DF"/>
    <w:rsid w:val="008213A4"/>
    <w:rsid w:val="00835FA4"/>
    <w:rsid w:val="00844BFF"/>
    <w:rsid w:val="0085009E"/>
    <w:rsid w:val="00871FC8"/>
    <w:rsid w:val="008725E7"/>
    <w:rsid w:val="008E4873"/>
    <w:rsid w:val="008E67FF"/>
    <w:rsid w:val="0090270A"/>
    <w:rsid w:val="009164CE"/>
    <w:rsid w:val="00952DD5"/>
    <w:rsid w:val="00972321"/>
    <w:rsid w:val="00984C51"/>
    <w:rsid w:val="009A756C"/>
    <w:rsid w:val="009C1C76"/>
    <w:rsid w:val="009C2D90"/>
    <w:rsid w:val="009C4FC0"/>
    <w:rsid w:val="009F1D00"/>
    <w:rsid w:val="009F6589"/>
    <w:rsid w:val="00A05B66"/>
    <w:rsid w:val="00A20819"/>
    <w:rsid w:val="00A609FE"/>
    <w:rsid w:val="00A65395"/>
    <w:rsid w:val="00AA7D42"/>
    <w:rsid w:val="00AC31B2"/>
    <w:rsid w:val="00AC36F7"/>
    <w:rsid w:val="00AC3D00"/>
    <w:rsid w:val="00AD669C"/>
    <w:rsid w:val="00AE083F"/>
    <w:rsid w:val="00AF23D2"/>
    <w:rsid w:val="00B04329"/>
    <w:rsid w:val="00B406B7"/>
    <w:rsid w:val="00B60ECC"/>
    <w:rsid w:val="00B64069"/>
    <w:rsid w:val="00B64FF2"/>
    <w:rsid w:val="00B72E13"/>
    <w:rsid w:val="00B74972"/>
    <w:rsid w:val="00B840AD"/>
    <w:rsid w:val="00BA4748"/>
    <w:rsid w:val="00BB3276"/>
    <w:rsid w:val="00BD5216"/>
    <w:rsid w:val="00C04564"/>
    <w:rsid w:val="00C066AF"/>
    <w:rsid w:val="00C12FB7"/>
    <w:rsid w:val="00C16969"/>
    <w:rsid w:val="00C21673"/>
    <w:rsid w:val="00C33641"/>
    <w:rsid w:val="00C3592A"/>
    <w:rsid w:val="00C57596"/>
    <w:rsid w:val="00C600E9"/>
    <w:rsid w:val="00C721F2"/>
    <w:rsid w:val="00C76C52"/>
    <w:rsid w:val="00CA41C0"/>
    <w:rsid w:val="00CE3A54"/>
    <w:rsid w:val="00CF6C90"/>
    <w:rsid w:val="00D51F12"/>
    <w:rsid w:val="00D53B84"/>
    <w:rsid w:val="00D6093C"/>
    <w:rsid w:val="00D91D23"/>
    <w:rsid w:val="00DF30CC"/>
    <w:rsid w:val="00E00819"/>
    <w:rsid w:val="00E54273"/>
    <w:rsid w:val="00E81AC3"/>
    <w:rsid w:val="00E83B36"/>
    <w:rsid w:val="00E869D9"/>
    <w:rsid w:val="00EA6E0C"/>
    <w:rsid w:val="00EB750A"/>
    <w:rsid w:val="00EF0360"/>
    <w:rsid w:val="00F078A5"/>
    <w:rsid w:val="00F2429C"/>
    <w:rsid w:val="00F4124D"/>
    <w:rsid w:val="00F4413A"/>
    <w:rsid w:val="00F53440"/>
    <w:rsid w:val="00F831DD"/>
    <w:rsid w:val="00FC2566"/>
    <w:rsid w:val="00FC579C"/>
    <w:rsid w:val="00FC58AF"/>
    <w:rsid w:val="00FC62DD"/>
    <w:rsid w:val="00F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58B67E63-8D70-453C-AA3D-74D1BE61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3E8E"/>
    <w:pPr>
      <w:spacing w:before="120" w:after="120" w:line="280" w:lineRule="atLeast"/>
    </w:pPr>
    <w:rPr>
      <w:color w:val="000000"/>
      <w:spacing w:val="3"/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2EB1"/>
    <w:pPr>
      <w:spacing w:line="216" w:lineRule="auto"/>
      <w:outlineLvl w:val="0"/>
    </w:pPr>
    <w:rPr>
      <w:rFonts w:ascii="Arial Narrow" w:hAnsi="Arial Narrow"/>
      <w:color w:val="2E74B5" w:themeColor="accent1" w:themeShade="BF"/>
      <w:sz w:val="44"/>
      <w:szCs w:val="5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63E8E"/>
    <w:pPr>
      <w:outlineLvl w:val="1"/>
    </w:pPr>
    <w:rPr>
      <w:b/>
      <w:color w:val="2E74B5" w:themeColor="accent1" w:themeShade="BF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C57596"/>
    <w:pPr>
      <w:outlineLvl w:val="2"/>
    </w:pPr>
    <w:rPr>
      <w:b w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093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65395"/>
    <w:pPr>
      <w:tabs>
        <w:tab w:val="center" w:pos="4513"/>
        <w:tab w:val="right" w:pos="9026"/>
      </w:tabs>
      <w:spacing w:line="240" w:lineRule="auto"/>
    </w:pPr>
    <w:rPr>
      <w:b/>
      <w:noProof/>
      <w:color w:val="FFFFFF"/>
      <w:sz w:val="18"/>
      <w:lang w:eastAsia="de-DE"/>
    </w:rPr>
  </w:style>
  <w:style w:type="character" w:customStyle="1" w:styleId="KopfzeileZchn">
    <w:name w:val="Kopfzeile Zchn"/>
    <w:link w:val="Kopfzeile"/>
    <w:uiPriority w:val="99"/>
    <w:rsid w:val="00A65395"/>
    <w:rPr>
      <w:b/>
      <w:noProof/>
      <w:color w:val="FFFFFF"/>
      <w:spacing w:val="3"/>
      <w:sz w:val="18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64FF2"/>
    <w:pPr>
      <w:tabs>
        <w:tab w:val="center" w:pos="4513"/>
        <w:tab w:val="right" w:pos="9026"/>
      </w:tabs>
      <w:spacing w:line="228" w:lineRule="atLeast"/>
    </w:pPr>
    <w:rPr>
      <w:sz w:val="15"/>
    </w:rPr>
  </w:style>
  <w:style w:type="character" w:customStyle="1" w:styleId="FuzeileZchn">
    <w:name w:val="Fußzeile Zchn"/>
    <w:link w:val="Fuzeile"/>
    <w:uiPriority w:val="99"/>
    <w:rsid w:val="00B64FF2"/>
    <w:rPr>
      <w:color w:val="000000"/>
      <w:spacing w:val="3"/>
      <w:sz w:val="15"/>
    </w:rPr>
  </w:style>
  <w:style w:type="paragraph" w:customStyle="1" w:styleId="Boilerplate">
    <w:name w:val="Boilerplate"/>
    <w:basedOn w:val="Standard"/>
    <w:rsid w:val="009A756C"/>
    <w:pPr>
      <w:spacing w:line="300" w:lineRule="atLeast"/>
      <w:ind w:right="-1221"/>
    </w:pPr>
    <w:rPr>
      <w:rFonts w:ascii="Arial Narrow" w:hAnsi="Arial Narrow"/>
      <w:sz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1C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C1C76"/>
    <w:rPr>
      <w:rFonts w:ascii="Tahoma" w:hAnsi="Tahoma" w:cs="Tahoma"/>
      <w:color w:val="58585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362EB1"/>
    <w:rPr>
      <w:rFonts w:ascii="Arial Narrow" w:hAnsi="Arial Narrow"/>
      <w:color w:val="2E74B5" w:themeColor="accent1" w:themeShade="BF"/>
      <w:spacing w:val="3"/>
      <w:sz w:val="44"/>
      <w:szCs w:val="54"/>
      <w:lang w:eastAsia="en-US"/>
    </w:rPr>
  </w:style>
  <w:style w:type="character" w:customStyle="1" w:styleId="berschrift2Zchn">
    <w:name w:val="Überschrift 2 Zchn"/>
    <w:link w:val="berschrift2"/>
    <w:uiPriority w:val="9"/>
    <w:rsid w:val="00463E8E"/>
    <w:rPr>
      <w:b/>
      <w:color w:val="2E74B5" w:themeColor="accent1" w:themeShade="BF"/>
      <w:spacing w:val="3"/>
      <w:sz w:val="24"/>
      <w:szCs w:val="22"/>
      <w:lang w:eastAsia="en-US"/>
    </w:rPr>
  </w:style>
  <w:style w:type="paragraph" w:styleId="Listenabsatz">
    <w:name w:val="List Paragraph"/>
    <w:basedOn w:val="Standard"/>
    <w:uiPriority w:val="34"/>
    <w:rsid w:val="009F6589"/>
    <w:pPr>
      <w:ind w:left="720"/>
      <w:contextualSpacing/>
    </w:pPr>
  </w:style>
  <w:style w:type="paragraph" w:customStyle="1" w:styleId="Bullet">
    <w:name w:val="Bullet"/>
    <w:basedOn w:val="Listenabsatz"/>
    <w:qFormat/>
    <w:rsid w:val="009F6589"/>
    <w:pPr>
      <w:numPr>
        <w:numId w:val="1"/>
      </w:numPr>
      <w:ind w:left="142" w:hanging="142"/>
    </w:pPr>
  </w:style>
  <w:style w:type="paragraph" w:customStyle="1" w:styleId="Chapter">
    <w:name w:val="Chapter"/>
    <w:basedOn w:val="Standard"/>
    <w:qFormat/>
    <w:rsid w:val="002F2291"/>
    <w:pPr>
      <w:spacing w:line="240" w:lineRule="auto"/>
    </w:pPr>
    <w:rPr>
      <w:sz w:val="15"/>
    </w:rPr>
  </w:style>
  <w:style w:type="character" w:styleId="Hyperlink">
    <w:name w:val="Hyperlink"/>
    <w:uiPriority w:val="99"/>
    <w:unhideWhenUsed/>
    <w:rsid w:val="00A05B66"/>
    <w:rPr>
      <w:color w:val="000000"/>
      <w:u w:val="single"/>
    </w:rPr>
  </w:style>
  <w:style w:type="character" w:customStyle="1" w:styleId="berschrift3Zchn">
    <w:name w:val="Überschrift 3 Zchn"/>
    <w:link w:val="berschrift3"/>
    <w:uiPriority w:val="9"/>
    <w:rsid w:val="00C57596"/>
    <w:rPr>
      <w:color w:val="2E74B5" w:themeColor="accent1" w:themeShade="BF"/>
      <w:spacing w:val="3"/>
      <w:sz w:val="24"/>
      <w:szCs w:val="22"/>
      <w:lang w:eastAsia="en-US"/>
    </w:rPr>
  </w:style>
  <w:style w:type="paragraph" w:styleId="Titel">
    <w:name w:val="Title"/>
    <w:basedOn w:val="Kopfzeile"/>
    <w:next w:val="Standard"/>
    <w:link w:val="TitelZchn"/>
    <w:uiPriority w:val="10"/>
    <w:rsid w:val="00B64FF2"/>
    <w:rPr>
      <w:color w:val="E65D21"/>
      <w:sz w:val="24"/>
    </w:rPr>
  </w:style>
  <w:style w:type="character" w:customStyle="1" w:styleId="TitelZchn">
    <w:name w:val="Titel Zchn"/>
    <w:link w:val="Titel"/>
    <w:uiPriority w:val="10"/>
    <w:rsid w:val="00B64FF2"/>
    <w:rPr>
      <w:b/>
      <w:color w:val="E65D21"/>
      <w:spacing w:val="3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093C"/>
    <w:rPr>
      <w:rFonts w:asciiTheme="majorHAnsi" w:eastAsiaTheme="majorEastAsia" w:hAnsiTheme="majorHAnsi" w:cstheme="majorBidi"/>
      <w:color w:val="1F4D78" w:themeColor="accent1" w:themeShade="7F"/>
      <w:spacing w:val="3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41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224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239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8124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03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843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6775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50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117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632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084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32629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4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212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18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665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637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0395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5471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03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9529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8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39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51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40684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8208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8924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58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2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294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29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6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865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44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68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3359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561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97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3605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858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48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88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628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698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\01_Intern\Vorlagen\OSRAM_template_word_fi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10DCA-ED7D-4517-818C-0A66FF36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OSRAM_template_word_file.dot</Template>
  <TotalTime>0</TotalTime>
  <Pages>3</Pages>
  <Words>857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Mitarbeiterinfo</vt:lpstr>
    </vt:vector>
  </TitlesOfParts>
  <Company>OSRAM GmbH</Company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Mitarbeiterinfo</dc:title>
  <dc:subject/>
  <dc:creator>lothar.becker@datenschutz-it.de</dc:creator>
  <cp:keywords/>
  <cp:lastModifiedBy>Becker</cp:lastModifiedBy>
  <cp:revision>2</cp:revision>
  <cp:lastPrinted>2014-02-12T08:40:00Z</cp:lastPrinted>
  <dcterms:created xsi:type="dcterms:W3CDTF">2018-05-02T11:27:00Z</dcterms:created>
  <dcterms:modified xsi:type="dcterms:W3CDTF">2018-05-02T11:27:00Z</dcterms:modified>
</cp:coreProperties>
</file>